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4BE" w:rsidRDefault="000D2CA7">
      <w:pPr>
        <w:rPr>
          <w:rFonts w:ascii="Arial" w:hAnsi="Arial" w:cs="Arial"/>
        </w:rPr>
      </w:pPr>
      <w:r w:rsidRPr="001014B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42C8666" wp14:editId="7B2CC9D9">
                <wp:simplePos x="0" y="0"/>
                <wp:positionH relativeFrom="column">
                  <wp:posOffset>172085</wp:posOffset>
                </wp:positionH>
                <wp:positionV relativeFrom="paragraph">
                  <wp:posOffset>19684</wp:posOffset>
                </wp:positionV>
                <wp:extent cx="3952875" cy="14382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D10" w:rsidRDefault="00582D10" w:rsidP="00AB2256">
                            <w:pPr>
                              <w:pStyle w:val="NormalWeb"/>
                              <w:spacing w:line="285" w:lineRule="atLeast"/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B141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79E815" wp14:editId="31C96331">
                                  <wp:extent cx="1913079" cy="904583"/>
                                  <wp:effectExtent l="0" t="0" r="0" b="0"/>
                                  <wp:docPr id="3" name="Picture 3" descr="Image result for st bede teaching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st bede teaching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2169" cy="937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82D10" w:rsidRPr="0006779C" w:rsidRDefault="00582D10" w:rsidP="00B010CC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6779C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Kate Penarski</w:t>
                            </w:r>
                          </w:p>
                          <w:p w:rsidR="00582D10" w:rsidRPr="0006779C" w:rsidRDefault="00582D10" w:rsidP="00B010CC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6779C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Primary Hub Lead</w:t>
                            </w:r>
                          </w:p>
                          <w:p w:rsidR="00582D10" w:rsidRPr="0006779C" w:rsidRDefault="00582D10" w:rsidP="00B010CC">
                            <w:pPr>
                              <w:pStyle w:val="NormalWeb"/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6779C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slp@gmslp.co.uk</w:t>
                            </w:r>
                          </w:p>
                          <w:p w:rsidR="00582D10" w:rsidRPr="000D2CA7" w:rsidRDefault="00582D10" w:rsidP="00AB2256">
                            <w:pPr>
                              <w:pStyle w:val="NormalWeb"/>
                              <w:spacing w:line="285" w:lineRule="atLeas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D2CA7">
                              <w:rPr>
                                <w:rFonts w:ascii="Arial" w:hAnsi="Arial" w:cs="Arial"/>
                                <w:b/>
                                <w:color w:val="0B141B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0D2CA7">
                              <w:rPr>
                                <w:rFonts w:ascii="Arial" w:hAnsi="Arial" w:cs="Arial"/>
                                <w:b/>
                                <w:color w:val="0B141B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582D10" w:rsidRPr="001014BE" w:rsidRDefault="00582D1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C86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55pt;margin-top:1.55pt;width:311.25pt;height:113.2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" strokecolor="white [3212]">
                <v:textbox>
                  <w:txbxContent>
                    <w:p w:rsidR="00582D10" w:rsidRDefault="00582D10" w:rsidP="00AB2256">
                      <w:pPr>
                        <w:pStyle w:val="NormalWeb"/>
                        <w:spacing w:line="285" w:lineRule="atLeast"/>
                        <w:rPr>
                          <w:rStyle w:val="Strong"/>
                          <w:rFonts w:ascii="Arial" w:hAnsi="Arial" w:cs="Arial"/>
                          <w:b w:val="0"/>
                          <w:color w:val="0B141B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79E815" wp14:editId="31C96331">
                            <wp:extent cx="1913079" cy="904583"/>
                            <wp:effectExtent l="0" t="0" r="0" b="0"/>
                            <wp:docPr id="3" name="Picture 3" descr="Image result for st bede teaching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st bede teaching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2169" cy="937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82D10" w:rsidRPr="0006779C" w:rsidRDefault="00582D10" w:rsidP="00B010CC">
                      <w:pPr>
                        <w:pStyle w:val="NormalWeb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6779C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Kate Penarski</w:t>
                      </w:r>
                    </w:p>
                    <w:p w:rsidR="00582D10" w:rsidRPr="0006779C" w:rsidRDefault="00582D10" w:rsidP="00B010CC">
                      <w:pPr>
                        <w:pStyle w:val="NormalWeb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6779C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Primary Hub Lead</w:t>
                      </w:r>
                    </w:p>
                    <w:p w:rsidR="00582D10" w:rsidRPr="0006779C" w:rsidRDefault="00582D10" w:rsidP="00B010CC">
                      <w:pPr>
                        <w:pStyle w:val="NormalWeb"/>
                        <w:rPr>
                          <w:rStyle w:val="Strong"/>
                          <w:rFonts w:ascii="Arial" w:hAnsi="Arial" w:cs="Arial"/>
                          <w:b w:val="0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6779C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slp@gmslp.co.uk</w:t>
                      </w:r>
                    </w:p>
                    <w:p w:rsidR="00582D10" w:rsidRPr="000D2CA7" w:rsidRDefault="00582D10" w:rsidP="00AB2256">
                      <w:pPr>
                        <w:pStyle w:val="NormalWeb"/>
                        <w:spacing w:line="285" w:lineRule="atLeast"/>
                        <w:rPr>
                          <w:b/>
                          <w:sz w:val="20"/>
                          <w:szCs w:val="20"/>
                        </w:rPr>
                      </w:pPr>
                      <w:r w:rsidRPr="000D2CA7">
                        <w:rPr>
                          <w:rFonts w:ascii="Arial" w:hAnsi="Arial" w:cs="Arial"/>
                          <w:b/>
                          <w:color w:val="0B141B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Pr="000D2CA7">
                        <w:rPr>
                          <w:rFonts w:ascii="Arial" w:hAnsi="Arial" w:cs="Arial"/>
                          <w:b/>
                          <w:color w:val="0B141B"/>
                          <w:sz w:val="20"/>
                          <w:szCs w:val="20"/>
                        </w:rPr>
                        <w:t> </w:t>
                      </w:r>
                    </w:p>
                    <w:p w:rsidR="00582D10" w:rsidRPr="001014BE" w:rsidRDefault="00582D1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2256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0487F06" wp14:editId="783DBFF3">
            <wp:simplePos x="0" y="0"/>
            <wp:positionH relativeFrom="column">
              <wp:posOffset>-2540</wp:posOffset>
            </wp:positionH>
            <wp:positionV relativeFrom="paragraph">
              <wp:posOffset>6985</wp:posOffset>
            </wp:positionV>
            <wp:extent cx="7199630" cy="10179685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P121 - primary flyer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7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4BE" w:rsidRDefault="0006779C">
      <w:pPr>
        <w:rPr>
          <w:rFonts w:ascii="Arial" w:hAnsi="Arial" w:cs="Arial"/>
        </w:rPr>
      </w:pPr>
      <w:r w:rsidRPr="00582D10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80E467" wp14:editId="34C72DD1">
                <wp:simplePos x="0" y="0"/>
                <wp:positionH relativeFrom="page">
                  <wp:posOffset>92710</wp:posOffset>
                </wp:positionH>
                <wp:positionV relativeFrom="paragraph">
                  <wp:posOffset>8937625</wp:posOffset>
                </wp:positionV>
                <wp:extent cx="7448550" cy="628650"/>
                <wp:effectExtent l="0" t="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D10" w:rsidRPr="00582D10" w:rsidRDefault="0006779C" w:rsidP="00582D1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F2453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F2453"/>
                                <w:sz w:val="32"/>
                                <w:szCs w:val="32"/>
                              </w:rPr>
                              <w:t>For further information and to b</w:t>
                            </w:r>
                            <w:r w:rsidRPr="00B60ADD">
                              <w:rPr>
                                <w:rFonts w:ascii="Arial" w:hAnsi="Arial" w:cs="Arial"/>
                                <w:b/>
                                <w:color w:val="CF2453"/>
                                <w:sz w:val="32"/>
                                <w:szCs w:val="32"/>
                              </w:rPr>
                              <w:t xml:space="preserve">ook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F2453"/>
                                <w:sz w:val="32"/>
                                <w:szCs w:val="32"/>
                              </w:rPr>
                              <w:t xml:space="preserve">please follow the link: </w:t>
                            </w:r>
                            <w:hyperlink r:id="rId6" w:history="1">
                              <w:r w:rsidR="00F71107" w:rsidRPr="0006779C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https://www.stem.org.uk/cpd/485971/subscription-bolton-</w:t>
                              </w:r>
                              <w:r w:rsidR="00F71107" w:rsidRPr="0006779C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>primary-science-network</w:t>
                              </w:r>
                            </w:hyperlink>
                          </w:p>
                          <w:p w:rsidR="00582D10" w:rsidRDefault="00582D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0E467" id="_x0000_s1027" type="#_x0000_t202" style="position:absolute;margin-left:7.3pt;margin-top:703.75pt;width:586.5pt;height:4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" strokecolor="white [3212]">
                <v:textbox>
                  <w:txbxContent>
                    <w:p w:rsidR="00582D10" w:rsidRPr="00582D10" w:rsidRDefault="0006779C" w:rsidP="00582D1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F2453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color w:val="CF2453"/>
                          <w:sz w:val="32"/>
                          <w:szCs w:val="32"/>
                        </w:rPr>
                        <w:t>For further information and to b</w:t>
                      </w:r>
                      <w:r w:rsidRPr="00B60ADD">
                        <w:rPr>
                          <w:rFonts w:ascii="Arial" w:hAnsi="Arial" w:cs="Arial"/>
                          <w:b/>
                          <w:color w:val="CF2453"/>
                          <w:sz w:val="32"/>
                          <w:szCs w:val="32"/>
                        </w:rPr>
                        <w:t xml:space="preserve">ook </w:t>
                      </w:r>
                      <w:r>
                        <w:rPr>
                          <w:rFonts w:ascii="Arial" w:hAnsi="Arial" w:cs="Arial"/>
                          <w:b/>
                          <w:color w:val="CF2453"/>
                          <w:sz w:val="32"/>
                          <w:szCs w:val="32"/>
                        </w:rPr>
                        <w:t xml:space="preserve">please follow the link: </w:t>
                      </w:r>
                      <w:hyperlink r:id="rId7" w:history="1">
                        <w:r w:rsidR="00F71107" w:rsidRPr="0006779C">
                          <w:rPr>
                            <w:rStyle w:val="Hyperlink"/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https://www.stem.org.uk/cpd/485971/subscription-bolton-</w:t>
                        </w:r>
                        <w:r w:rsidR="00F71107" w:rsidRPr="0006779C">
                          <w:rPr>
                            <w:rStyle w:val="Hyperlink"/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primary-science-network</w:t>
                        </w:r>
                      </w:hyperlink>
                    </w:p>
                    <w:p w:rsidR="00582D10" w:rsidRDefault="00582D10"/>
                  </w:txbxContent>
                </v:textbox>
                <w10:wrap type="square" anchorx="page"/>
              </v:shape>
            </w:pict>
          </mc:Fallback>
        </mc:AlternateContent>
      </w:r>
      <w:r w:rsidRPr="001014B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4F6C401" wp14:editId="79CA3B8B">
                <wp:simplePos x="0" y="0"/>
                <wp:positionH relativeFrom="column">
                  <wp:posOffset>4972685</wp:posOffset>
                </wp:positionH>
                <wp:positionV relativeFrom="paragraph">
                  <wp:posOffset>7137400</wp:posOffset>
                </wp:positionV>
                <wp:extent cx="2045335" cy="981075"/>
                <wp:effectExtent l="0" t="0" r="0" b="95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33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D10" w:rsidRPr="0006779C" w:rsidRDefault="00582D10" w:rsidP="000D2C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06779C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Only £400 for whole school full membership.</w:t>
                            </w:r>
                          </w:p>
                          <w:p w:rsidR="00582D10" w:rsidRPr="0054265D" w:rsidRDefault="00582D10" w:rsidP="0054265D">
                            <w:pPr>
                              <w:rPr>
                                <w:rFonts w:ascii="Arial" w:hAnsi="Arial" w:cs="Arial"/>
                                <w:color w:val="74767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B141B"/>
                                <w:sz w:val="30"/>
                                <w:szCs w:val="3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6C401" id="_x0000_s1028" type="#_x0000_t202" style="position:absolute;margin-left:391.55pt;margin-top:562pt;width:161.05pt;height:77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" stroked="f">
                <v:textbox>
                  <w:txbxContent>
                    <w:p w:rsidR="00582D10" w:rsidRPr="0006779C" w:rsidRDefault="00582D10" w:rsidP="000D2CA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06779C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Only £400 for whole school full membership.</w:t>
                      </w:r>
                    </w:p>
                    <w:p w:rsidR="00582D10" w:rsidRPr="0054265D" w:rsidRDefault="00582D10" w:rsidP="0054265D">
                      <w:pPr>
                        <w:rPr>
                          <w:rFonts w:ascii="Arial" w:hAnsi="Arial" w:cs="Arial"/>
                          <w:color w:val="747678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B141B"/>
                          <w:sz w:val="30"/>
                          <w:szCs w:val="30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014B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E5B33E3" wp14:editId="6BE276FC">
                <wp:simplePos x="0" y="0"/>
                <wp:positionH relativeFrom="margin">
                  <wp:align>right</wp:align>
                </wp:positionH>
                <wp:positionV relativeFrom="paragraph">
                  <wp:posOffset>7975600</wp:posOffset>
                </wp:positionV>
                <wp:extent cx="5913755" cy="809625"/>
                <wp:effectExtent l="0" t="0" r="0" b="95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75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D10" w:rsidRPr="0006779C" w:rsidRDefault="00582D10" w:rsidP="0054265D">
                            <w:pPr>
                              <w:rPr>
                                <w:rFonts w:ascii="Arial" w:hAnsi="Arial" w:cs="Arial"/>
                                <w:b/>
                                <w:color w:val="747678"/>
                                <w:sz w:val="24"/>
                                <w:szCs w:val="24"/>
                              </w:rPr>
                            </w:pPr>
                            <w:r w:rsidRPr="0006779C">
                              <w:rPr>
                                <w:rFonts w:ascii="Arial" w:hAnsi="Arial" w:cs="Arial"/>
                                <w:b/>
                                <w:color w:val="747678"/>
                                <w:sz w:val="24"/>
                                <w:szCs w:val="24"/>
                              </w:rPr>
                              <w:t>Remote via Adobe</w:t>
                            </w:r>
                          </w:p>
                          <w:p w:rsidR="00582D10" w:rsidRPr="0006779C" w:rsidRDefault="00582D10" w:rsidP="0054265D">
                            <w:pPr>
                              <w:rPr>
                                <w:rFonts w:ascii="Arial" w:hAnsi="Arial" w:cs="Arial"/>
                                <w:b/>
                                <w:color w:val="747678"/>
                                <w:sz w:val="24"/>
                                <w:szCs w:val="24"/>
                              </w:rPr>
                            </w:pPr>
                            <w:r w:rsidRPr="0006779C">
                              <w:rPr>
                                <w:rFonts w:ascii="Arial" w:hAnsi="Arial" w:cs="Arial"/>
                                <w:b/>
                                <w:color w:val="747678"/>
                                <w:sz w:val="24"/>
                                <w:szCs w:val="24"/>
                              </w:rPr>
                              <w:t xml:space="preserve">This includes: three Subject Leader Network Meetings PLUS </w:t>
                            </w:r>
                            <w:r w:rsidRPr="0006779C">
                              <w:rPr>
                                <w:rFonts w:ascii="Arial" w:hAnsi="Arial" w:cs="Arial"/>
                                <w:b/>
                                <w:color w:val="747678"/>
                                <w:sz w:val="24"/>
                                <w:szCs w:val="24"/>
                                <w:u w:val="single"/>
                              </w:rPr>
                              <w:t xml:space="preserve">five </w:t>
                            </w:r>
                            <w:r w:rsidRPr="0006779C">
                              <w:rPr>
                                <w:rFonts w:ascii="Arial" w:hAnsi="Arial" w:cs="Arial"/>
                                <w:b/>
                                <w:color w:val="747678"/>
                                <w:sz w:val="24"/>
                                <w:szCs w:val="24"/>
                              </w:rPr>
                              <w:t xml:space="preserve">key stage-specific CPD Network sessions that multiple staff from your school can attend. </w:t>
                            </w:r>
                          </w:p>
                          <w:p w:rsidR="00582D10" w:rsidRPr="0054265D" w:rsidRDefault="00582D10" w:rsidP="0054265D">
                            <w:pPr>
                              <w:rPr>
                                <w:rFonts w:ascii="Arial" w:hAnsi="Arial" w:cs="Arial"/>
                                <w:color w:val="747678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B33E3" id="_x0000_s1029" type="#_x0000_t202" style="position:absolute;margin-left:414.45pt;margin-top:628pt;width:465.65pt;height:63.75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" stroked="f">
                <v:textbox>
                  <w:txbxContent>
                    <w:p w:rsidR="00582D10" w:rsidRPr="0006779C" w:rsidRDefault="00582D10" w:rsidP="0054265D">
                      <w:pPr>
                        <w:rPr>
                          <w:rFonts w:ascii="Arial" w:hAnsi="Arial" w:cs="Arial"/>
                          <w:b/>
                          <w:color w:val="747678"/>
                          <w:sz w:val="24"/>
                          <w:szCs w:val="24"/>
                        </w:rPr>
                      </w:pPr>
                      <w:r w:rsidRPr="0006779C">
                        <w:rPr>
                          <w:rFonts w:ascii="Arial" w:hAnsi="Arial" w:cs="Arial"/>
                          <w:b/>
                          <w:color w:val="747678"/>
                          <w:sz w:val="24"/>
                          <w:szCs w:val="24"/>
                        </w:rPr>
                        <w:t>Remote via Adobe</w:t>
                      </w:r>
                    </w:p>
                    <w:p w:rsidR="00582D10" w:rsidRPr="0006779C" w:rsidRDefault="00582D10" w:rsidP="0054265D">
                      <w:pPr>
                        <w:rPr>
                          <w:rFonts w:ascii="Arial" w:hAnsi="Arial" w:cs="Arial"/>
                          <w:b/>
                          <w:color w:val="747678"/>
                          <w:sz w:val="24"/>
                          <w:szCs w:val="24"/>
                        </w:rPr>
                      </w:pPr>
                      <w:r w:rsidRPr="0006779C">
                        <w:rPr>
                          <w:rFonts w:ascii="Arial" w:hAnsi="Arial" w:cs="Arial"/>
                          <w:b/>
                          <w:color w:val="747678"/>
                          <w:sz w:val="24"/>
                          <w:szCs w:val="24"/>
                        </w:rPr>
                        <w:t xml:space="preserve">This includes: three Subject Leader Network Meetings PLUS </w:t>
                      </w:r>
                      <w:r w:rsidRPr="0006779C">
                        <w:rPr>
                          <w:rFonts w:ascii="Arial" w:hAnsi="Arial" w:cs="Arial"/>
                          <w:b/>
                          <w:color w:val="747678"/>
                          <w:sz w:val="24"/>
                          <w:szCs w:val="24"/>
                          <w:u w:val="single"/>
                        </w:rPr>
                        <w:t xml:space="preserve">five </w:t>
                      </w:r>
                      <w:r w:rsidRPr="0006779C">
                        <w:rPr>
                          <w:rFonts w:ascii="Arial" w:hAnsi="Arial" w:cs="Arial"/>
                          <w:b/>
                          <w:color w:val="747678"/>
                          <w:sz w:val="24"/>
                          <w:szCs w:val="24"/>
                        </w:rPr>
                        <w:t xml:space="preserve">key stage-specific CPD Network sessions that multiple staff from your school can attend. </w:t>
                      </w:r>
                    </w:p>
                    <w:p w:rsidR="00582D10" w:rsidRPr="0054265D" w:rsidRDefault="00582D10" w:rsidP="0054265D">
                      <w:pPr>
                        <w:rPr>
                          <w:rFonts w:ascii="Arial" w:hAnsi="Arial" w:cs="Arial"/>
                          <w:color w:val="747678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FB947C" wp14:editId="737C4B76">
                <wp:simplePos x="0" y="0"/>
                <wp:positionH relativeFrom="column">
                  <wp:posOffset>3277235</wp:posOffset>
                </wp:positionH>
                <wp:positionV relativeFrom="paragraph">
                  <wp:posOffset>669925</wp:posOffset>
                </wp:positionV>
                <wp:extent cx="3910330" cy="4857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033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2D10" w:rsidRPr="0006779C" w:rsidRDefault="00582D10" w:rsidP="0006779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747678"/>
                                <w:sz w:val="24"/>
                                <w:szCs w:val="24"/>
                              </w:rPr>
                            </w:pPr>
                            <w:r w:rsidRPr="0006779C">
                              <w:rPr>
                                <w:rFonts w:ascii="Arial" w:hAnsi="Arial" w:cs="Arial"/>
                                <w:b/>
                                <w:color w:val="747678"/>
                                <w:sz w:val="24"/>
                                <w:szCs w:val="24"/>
                              </w:rPr>
                              <w:t xml:space="preserve">Greater Manchester Science Learning Partnership                      </w:t>
                            </w:r>
                            <w:r w:rsidR="00F71107" w:rsidRPr="0006779C">
                              <w:rPr>
                                <w:rFonts w:ascii="Arial" w:hAnsi="Arial" w:cs="Arial"/>
                                <w:b/>
                                <w:color w:val="747678"/>
                                <w:sz w:val="24"/>
                                <w:szCs w:val="24"/>
                              </w:rPr>
                              <w:t>Bolton</w:t>
                            </w:r>
                            <w:r w:rsidR="0006779C">
                              <w:rPr>
                                <w:rFonts w:ascii="Arial" w:hAnsi="Arial" w:cs="Arial"/>
                                <w:b/>
                                <w:color w:val="74767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6779C">
                              <w:rPr>
                                <w:rFonts w:ascii="Arial" w:hAnsi="Arial" w:cs="Arial"/>
                                <w:b/>
                                <w:color w:val="747678"/>
                                <w:sz w:val="24"/>
                                <w:szCs w:val="24"/>
                              </w:rPr>
                              <w:t>Science Subject Leaders Network</w:t>
                            </w:r>
                          </w:p>
                          <w:p w:rsidR="00582D10" w:rsidRPr="0054265D" w:rsidRDefault="00582D10" w:rsidP="001014BE">
                            <w:pPr>
                              <w:jc w:val="right"/>
                              <w:rPr>
                                <w:rFonts w:ascii="Arial" w:hAnsi="Arial" w:cs="Arial"/>
                                <w:color w:val="747678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B947C" id="Text Box 6" o:spid="_x0000_s1030" type="#_x0000_t202" style="position:absolute;margin-left:258.05pt;margin-top:52.75pt;width:307.9pt;height:3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" fillcolor="white [3201]" stroked="f" strokeweight=".5pt">
                <v:textbox>
                  <w:txbxContent>
                    <w:p w:rsidR="00582D10" w:rsidRPr="0006779C" w:rsidRDefault="00582D10" w:rsidP="0006779C">
                      <w:pPr>
                        <w:jc w:val="right"/>
                        <w:rPr>
                          <w:rFonts w:ascii="Arial" w:hAnsi="Arial" w:cs="Arial"/>
                          <w:b/>
                          <w:color w:val="747678"/>
                          <w:sz w:val="24"/>
                          <w:szCs w:val="24"/>
                        </w:rPr>
                      </w:pPr>
                      <w:r w:rsidRPr="0006779C">
                        <w:rPr>
                          <w:rFonts w:ascii="Arial" w:hAnsi="Arial" w:cs="Arial"/>
                          <w:b/>
                          <w:color w:val="747678"/>
                          <w:sz w:val="24"/>
                          <w:szCs w:val="24"/>
                        </w:rPr>
                        <w:t xml:space="preserve">Greater Manchester Science Learning Partnership                      </w:t>
                      </w:r>
                      <w:r w:rsidR="00F71107" w:rsidRPr="0006779C">
                        <w:rPr>
                          <w:rFonts w:ascii="Arial" w:hAnsi="Arial" w:cs="Arial"/>
                          <w:b/>
                          <w:color w:val="747678"/>
                          <w:sz w:val="24"/>
                          <w:szCs w:val="24"/>
                        </w:rPr>
                        <w:t>Bolton</w:t>
                      </w:r>
                      <w:r w:rsidR="0006779C">
                        <w:rPr>
                          <w:rFonts w:ascii="Arial" w:hAnsi="Arial" w:cs="Arial"/>
                          <w:b/>
                          <w:color w:val="747678"/>
                          <w:sz w:val="24"/>
                          <w:szCs w:val="24"/>
                        </w:rPr>
                        <w:t xml:space="preserve"> </w:t>
                      </w:r>
                      <w:r w:rsidRPr="0006779C">
                        <w:rPr>
                          <w:rFonts w:ascii="Arial" w:hAnsi="Arial" w:cs="Arial"/>
                          <w:b/>
                          <w:color w:val="747678"/>
                          <w:sz w:val="24"/>
                          <w:szCs w:val="24"/>
                        </w:rPr>
                        <w:t>Science Subject Leaders Network</w:t>
                      </w:r>
                    </w:p>
                    <w:p w:rsidR="00582D10" w:rsidRPr="0054265D" w:rsidRDefault="00582D10" w:rsidP="001014BE">
                      <w:pPr>
                        <w:jc w:val="right"/>
                        <w:rPr>
                          <w:rFonts w:ascii="Arial" w:hAnsi="Arial" w:cs="Arial"/>
                          <w:color w:val="747678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14A8" w:rsidRPr="009B14A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267D5B9" wp14:editId="647EC464">
                <wp:simplePos x="0" y="0"/>
                <wp:positionH relativeFrom="column">
                  <wp:posOffset>1724660</wp:posOffset>
                </wp:positionH>
                <wp:positionV relativeFrom="paragraph">
                  <wp:posOffset>6680200</wp:posOffset>
                </wp:positionV>
                <wp:extent cx="5295900" cy="153035"/>
                <wp:effectExtent l="0" t="0" r="19050" b="1841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4A8" w:rsidRDefault="009B14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7D5B9" id="_x0000_s1031" type="#_x0000_t202" style="position:absolute;margin-left:135.8pt;margin-top:526pt;width:417pt;height:12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" strokecolor="white [3212]">
                <v:textbox>
                  <w:txbxContent>
                    <w:p w:rsidR="009B14A8" w:rsidRDefault="009B14A8"/>
                  </w:txbxContent>
                </v:textbox>
                <w10:wrap type="square"/>
              </v:shape>
            </w:pict>
          </mc:Fallback>
        </mc:AlternateContent>
      </w:r>
      <w:r w:rsidR="000714A8" w:rsidRPr="001014B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70D9D35" wp14:editId="5054B359">
                <wp:simplePos x="0" y="0"/>
                <wp:positionH relativeFrom="column">
                  <wp:posOffset>791210</wp:posOffset>
                </wp:positionH>
                <wp:positionV relativeFrom="paragraph">
                  <wp:posOffset>7146925</wp:posOffset>
                </wp:positionV>
                <wp:extent cx="3295650" cy="752475"/>
                <wp:effectExtent l="0" t="0" r="0" b="95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107" w:rsidRDefault="00F71107" w:rsidP="000714A8">
                            <w:pPr>
                              <w:spacing w:after="0"/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>2nd</w:t>
                            </w:r>
                            <w:r w:rsidR="00582D10" w:rsidRPr="000714A8"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  <w:vertAlign w:val="superscript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 xml:space="preserve"> December 2020 3.45 - </w:t>
                            </w:r>
                            <w:r w:rsidR="00582D10" w:rsidRPr="000714A8"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 xml:space="preserve">5.00 </w:t>
                            </w:r>
                            <w:r w:rsidR="00582D10"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>14</w:t>
                            </w:r>
                            <w:r w:rsidR="00582D10" w:rsidRPr="000714A8"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582D10" w:rsidRPr="000714A8"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 xml:space="preserve"> April 2021 </w:t>
                            </w:r>
                            <w:r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>3.45 -</w:t>
                            </w:r>
                            <w:r w:rsidR="00582D10"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 xml:space="preserve"> 5.00       </w:t>
                            </w:r>
                            <w:r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 xml:space="preserve"> 13</w:t>
                            </w:r>
                            <w:r w:rsidRPr="00F71107"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82D10" w:rsidRPr="000714A8"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>January 2021 3.45- 5.00</w:t>
                            </w:r>
                            <w:r w:rsidR="00582D10"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>19</w:t>
                            </w:r>
                            <w:r w:rsidR="00582D10" w:rsidRPr="005D7A21"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582D10"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 xml:space="preserve"> May 2021 3.45 -5.00</w:t>
                            </w:r>
                          </w:p>
                          <w:p w:rsidR="00582D10" w:rsidRPr="000714A8" w:rsidRDefault="00F71107" w:rsidP="000714A8">
                            <w:pPr>
                              <w:spacing w:after="0"/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>10</w:t>
                            </w:r>
                            <w:r w:rsidRPr="00F71107"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 xml:space="preserve"> February 2021 3.45 -</w:t>
                            </w:r>
                            <w:r w:rsidR="00582D10" w:rsidRPr="000714A8"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 xml:space="preserve"> 5.00</w:t>
                            </w:r>
                            <w:r w:rsidR="00582D10"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 xml:space="preserve"> 16</w:t>
                            </w:r>
                            <w:r w:rsidR="00582D10" w:rsidRPr="005D7A21"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 xml:space="preserve"> June 2021 3.45 -</w:t>
                            </w:r>
                            <w:r w:rsidR="00582D10"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 xml:space="preserve"> 5.00</w:t>
                            </w:r>
                          </w:p>
                          <w:p w:rsidR="00582D10" w:rsidRDefault="00F71107" w:rsidP="000714A8">
                            <w:pPr>
                              <w:spacing w:after="0"/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 xml:space="preserve"> 3</w:t>
                            </w:r>
                            <w:r w:rsidRPr="00F71107"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714A8"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>March</w:t>
                            </w:r>
                            <w:r w:rsidR="00582D10" w:rsidRPr="000714A8"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 xml:space="preserve"> 2021 3.45</w:t>
                            </w:r>
                            <w:r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82D10" w:rsidRPr="000714A8"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>- 5.00</w:t>
                            </w:r>
                            <w:r w:rsidR="00582D10"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>14</w:t>
                            </w:r>
                            <w:r w:rsidR="00582D10" w:rsidRPr="000714A8"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582D10">
                              <w:rPr>
                                <w:rFonts w:ascii="Arial" w:hAnsi="Arial" w:cs="Arial"/>
                                <w:color w:val="747678"/>
                                <w:sz w:val="16"/>
                                <w:szCs w:val="16"/>
                              </w:rPr>
                              <w:t xml:space="preserve"> July 2021 3.45 - 5.00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D9D35" id="_x0000_s1032" type="#_x0000_t202" style="position:absolute;margin-left:62.3pt;margin-top:562.75pt;width:259.5pt;height:59.2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" stroked="f">
                <v:textbox>
                  <w:txbxContent>
                    <w:p w:rsidR="00F71107" w:rsidRDefault="00F71107" w:rsidP="000714A8">
                      <w:pPr>
                        <w:spacing w:after="0"/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>2nd</w:t>
                      </w:r>
                      <w:r w:rsidR="00582D10" w:rsidRPr="000714A8"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  <w:vertAlign w:val="superscript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 xml:space="preserve"> December 2020 3.45 - </w:t>
                      </w:r>
                      <w:r w:rsidR="00582D10" w:rsidRPr="000714A8"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 xml:space="preserve">5.00 </w:t>
                      </w:r>
                      <w:r w:rsidR="00582D10"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>14</w:t>
                      </w:r>
                      <w:r w:rsidR="00582D10" w:rsidRPr="000714A8"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582D10" w:rsidRPr="000714A8"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 xml:space="preserve"> April 2021 </w:t>
                      </w:r>
                      <w:r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>3.45 -</w:t>
                      </w:r>
                      <w:r w:rsidR="00582D10"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 xml:space="preserve"> 5.00       </w:t>
                      </w:r>
                      <w:r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 xml:space="preserve"> 13</w:t>
                      </w:r>
                      <w:r w:rsidRPr="00F71107"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 xml:space="preserve"> </w:t>
                      </w:r>
                      <w:r w:rsidR="00582D10" w:rsidRPr="000714A8"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>January 2021 3.45- 5.00</w:t>
                      </w:r>
                      <w:r w:rsidR="00582D10"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>19</w:t>
                      </w:r>
                      <w:r w:rsidR="00582D10" w:rsidRPr="005D7A21"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582D10"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 xml:space="preserve"> May 2021 3.45 -5.00</w:t>
                      </w:r>
                    </w:p>
                    <w:p w:rsidR="00582D10" w:rsidRPr="000714A8" w:rsidRDefault="00F71107" w:rsidP="000714A8">
                      <w:pPr>
                        <w:spacing w:after="0"/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>10</w:t>
                      </w:r>
                      <w:r w:rsidRPr="00F71107"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 xml:space="preserve"> February 2021 3.45 -</w:t>
                      </w:r>
                      <w:r w:rsidR="00582D10" w:rsidRPr="000714A8"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 xml:space="preserve"> 5.00</w:t>
                      </w:r>
                      <w:r w:rsidR="00582D10"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 xml:space="preserve"> 16</w:t>
                      </w:r>
                      <w:r w:rsidR="00582D10" w:rsidRPr="005D7A21"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 xml:space="preserve"> June 2021 3.45 -</w:t>
                      </w:r>
                      <w:r w:rsidR="00582D10"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 xml:space="preserve"> 5.00</w:t>
                      </w:r>
                    </w:p>
                    <w:p w:rsidR="00582D10" w:rsidRDefault="00F71107" w:rsidP="000714A8">
                      <w:pPr>
                        <w:spacing w:after="0"/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 xml:space="preserve"> 3</w:t>
                      </w:r>
                      <w:r w:rsidRPr="00F71107"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 xml:space="preserve"> </w:t>
                      </w:r>
                      <w:r w:rsidRPr="000714A8"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>March</w:t>
                      </w:r>
                      <w:r w:rsidR="00582D10" w:rsidRPr="000714A8"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 xml:space="preserve"> 2021 3.45</w:t>
                      </w:r>
                      <w:r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 xml:space="preserve"> </w:t>
                      </w:r>
                      <w:r w:rsidR="00582D10" w:rsidRPr="000714A8"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>- 5.00</w:t>
                      </w:r>
                      <w:r w:rsidR="00582D10"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 xml:space="preserve">             </w:t>
                      </w:r>
                      <w:r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>14</w:t>
                      </w:r>
                      <w:r w:rsidR="00582D10" w:rsidRPr="000714A8"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582D10">
                        <w:rPr>
                          <w:rFonts w:ascii="Arial" w:hAnsi="Arial" w:cs="Arial"/>
                          <w:color w:val="747678"/>
                          <w:sz w:val="16"/>
                          <w:szCs w:val="16"/>
                        </w:rPr>
                        <w:t xml:space="preserve"> July 2021 3.45 - 5.00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14BE">
        <w:rPr>
          <w:rFonts w:ascii="Arial" w:hAnsi="Arial" w:cs="Arial"/>
        </w:rPr>
        <w:br w:type="page"/>
      </w:r>
    </w:p>
    <w:p w:rsidR="00895381" w:rsidRPr="0026064E" w:rsidRDefault="00070E8A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6EE1D6EB" wp14:editId="68FEDE4E">
            <wp:simplePos x="0" y="0"/>
            <wp:positionH relativeFrom="column">
              <wp:posOffset>-9525</wp:posOffset>
            </wp:positionH>
            <wp:positionV relativeFrom="paragraph">
              <wp:posOffset>574233</wp:posOffset>
            </wp:positionV>
            <wp:extent cx="7172696" cy="9282546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ck page of magazine im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696" cy="9282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5381" w:rsidRPr="0026064E" w:rsidSect="00D1518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C5E"/>
    <w:rsid w:val="0006779C"/>
    <w:rsid w:val="00070E8A"/>
    <w:rsid w:val="000714A8"/>
    <w:rsid w:val="000A5654"/>
    <w:rsid w:val="000C0783"/>
    <w:rsid w:val="000D2CA7"/>
    <w:rsid w:val="001014BE"/>
    <w:rsid w:val="001F2233"/>
    <w:rsid w:val="0026064E"/>
    <w:rsid w:val="00291A3C"/>
    <w:rsid w:val="002A3F70"/>
    <w:rsid w:val="003B2A81"/>
    <w:rsid w:val="003F7E55"/>
    <w:rsid w:val="00452CB9"/>
    <w:rsid w:val="0054265D"/>
    <w:rsid w:val="0057519F"/>
    <w:rsid w:val="00582D10"/>
    <w:rsid w:val="00597884"/>
    <w:rsid w:val="005A5C87"/>
    <w:rsid w:val="005D7A21"/>
    <w:rsid w:val="00656FEF"/>
    <w:rsid w:val="0084743D"/>
    <w:rsid w:val="00895381"/>
    <w:rsid w:val="008B002E"/>
    <w:rsid w:val="008E2779"/>
    <w:rsid w:val="00951DFD"/>
    <w:rsid w:val="00970BF6"/>
    <w:rsid w:val="00995CC5"/>
    <w:rsid w:val="009B14A8"/>
    <w:rsid w:val="00AB0AD2"/>
    <w:rsid w:val="00AB2256"/>
    <w:rsid w:val="00AD38D9"/>
    <w:rsid w:val="00B010CC"/>
    <w:rsid w:val="00B16595"/>
    <w:rsid w:val="00B57C5E"/>
    <w:rsid w:val="00BA54ED"/>
    <w:rsid w:val="00CD15F6"/>
    <w:rsid w:val="00CF611E"/>
    <w:rsid w:val="00CF6F5D"/>
    <w:rsid w:val="00D1518E"/>
    <w:rsid w:val="00DC724B"/>
    <w:rsid w:val="00F0314A"/>
    <w:rsid w:val="00F23FC6"/>
    <w:rsid w:val="00F42AAF"/>
    <w:rsid w:val="00F71107"/>
    <w:rsid w:val="00F92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908F4C-DBE0-4588-A41D-4330125F8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semiHidden/>
    <w:unhideWhenUsed/>
    <w:qFormat/>
    <w:rsid w:val="00AB2256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B2256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B225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2256"/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582D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0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www.stem.org.uk/cpd/485971/subscription-bolton-primary-science-networ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tem.org.uk/cpd/485971/subscription-bolton-primary-science-network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E9A15CB5</Template>
  <TotalTime>4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STEM Learning Ltd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Heathwood</dc:creator>
  <cp:keywords/>
  <dc:description/>
  <cp:lastModifiedBy>Natalie Round</cp:lastModifiedBy>
  <cp:revision>4</cp:revision>
  <dcterms:created xsi:type="dcterms:W3CDTF">2020-11-23T12:49:00Z</dcterms:created>
  <dcterms:modified xsi:type="dcterms:W3CDTF">2020-11-23T14:05:00Z</dcterms:modified>
</cp:coreProperties>
</file>